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47547" w14:textId="77777777" w:rsidR="009A2B0A" w:rsidRPr="00CB5D89" w:rsidRDefault="009A2B0A" w:rsidP="009A2B0A">
      <w:pPr>
        <w:jc w:val="left"/>
        <w:rPr>
          <w:sz w:val="24"/>
          <w:szCs w:val="24"/>
        </w:rPr>
      </w:pPr>
      <w:r w:rsidRPr="00CB5D89">
        <w:rPr>
          <w:sz w:val="24"/>
          <w:szCs w:val="24"/>
        </w:rPr>
        <w:t>Merry (</w:t>
      </w:r>
      <w:proofErr w:type="spellStart"/>
      <w:r w:rsidRPr="00CB5D89">
        <w:rPr>
          <w:sz w:val="24"/>
          <w:szCs w:val="24"/>
        </w:rPr>
        <w:t>X'mas</w:t>
      </w:r>
      <w:proofErr w:type="spellEnd"/>
      <w:r w:rsidRPr="00CB5D89">
        <w:rPr>
          <w:sz w:val="24"/>
          <w:szCs w:val="24"/>
        </w:rPr>
        <w:t>/Christmas)</w:t>
      </w:r>
      <w:r>
        <w:rPr>
          <w:rFonts w:hint="eastAsia"/>
          <w:sz w:val="24"/>
          <w:szCs w:val="24"/>
        </w:rPr>
        <w:t xml:space="preserve"> または Happy Holidays / Season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 xml:space="preserve"> Greetings</w:t>
      </w:r>
    </w:p>
    <w:p w14:paraId="7F240AFE" w14:textId="77777777" w:rsidR="009A2B0A" w:rsidRDefault="009A2B0A" w:rsidP="009A2B0A">
      <w:pPr>
        <w:jc w:val="left"/>
      </w:pPr>
    </w:p>
    <w:p w14:paraId="24C6A930" w14:textId="77777777" w:rsidR="009A2B0A" w:rsidRDefault="009A2B0A" w:rsidP="009A2B0A">
      <w:pPr>
        <w:jc w:val="left"/>
      </w:pPr>
      <w:r>
        <w:rPr>
          <w:rFonts w:hint="eastAsia"/>
        </w:rPr>
        <w:t xml:space="preserve">-恋人宛- </w:t>
      </w:r>
    </w:p>
    <w:p w14:paraId="7455541A" w14:textId="77777777" w:rsidR="009A2B0A" w:rsidRDefault="009A2B0A" w:rsidP="009A2B0A">
      <w:pPr>
        <w:jc w:val="left"/>
      </w:pPr>
      <w:r>
        <w:rPr>
          <w:rFonts w:hint="eastAsia"/>
        </w:rPr>
        <w:t>いつも（私/僕）（を元気にしてくれて/に優しくしてくれて/のことを思ってくれて/を愛してくれて）ありがとう。</w:t>
      </w:r>
    </w:p>
    <w:p w14:paraId="08885618" w14:textId="77777777" w:rsidR="009A2B0A" w:rsidRDefault="009A2B0A" w:rsidP="009A2B0A">
      <w:pPr>
        <w:jc w:val="left"/>
      </w:pPr>
      <w:r>
        <w:rPr>
          <w:rFonts w:hint="eastAsia"/>
        </w:rPr>
        <w:t>〇〇（くん/さん）の優しさが（私/僕）の心支えだよ。（私/僕）も〇〇（くん/さん）の支えになれたらいいな</w:t>
      </w:r>
    </w:p>
    <w:p w14:paraId="715B98E1" w14:textId="77777777" w:rsidR="009A2B0A" w:rsidRDefault="009A2B0A" w:rsidP="009A2B0A">
      <w:pPr>
        <w:jc w:val="left"/>
      </w:pPr>
      <w:r>
        <w:rPr>
          <w:rFonts w:hint="eastAsia"/>
        </w:rPr>
        <w:t xml:space="preserve">（愛してるよΟΟ。/ΟΟ（さん）大好き！） </w:t>
      </w:r>
    </w:p>
    <w:p w14:paraId="6204D87C" w14:textId="77777777" w:rsidR="009A2B0A" w:rsidRDefault="009A2B0A" w:rsidP="009A2B0A">
      <w:pPr>
        <w:jc w:val="left"/>
      </w:pPr>
      <w:r>
        <w:rPr>
          <w:rFonts w:hint="eastAsia"/>
        </w:rPr>
        <w:t xml:space="preserve">　</w:t>
      </w:r>
    </w:p>
    <w:p w14:paraId="6EF20AD9" w14:textId="77777777" w:rsidR="009A2B0A" w:rsidRDefault="009A2B0A" w:rsidP="009A2B0A">
      <w:pPr>
        <w:jc w:val="left"/>
      </w:pPr>
      <w:r>
        <w:rPr>
          <w:rFonts w:hint="eastAsia"/>
        </w:rPr>
        <w:t xml:space="preserve">-妻から夫宛- </w:t>
      </w:r>
    </w:p>
    <w:p w14:paraId="5697260F" w14:textId="77777777" w:rsidR="009A2B0A" w:rsidRDefault="009A2B0A" w:rsidP="009A2B0A">
      <w:pPr>
        <w:jc w:val="left"/>
      </w:pPr>
      <w:r>
        <w:rPr>
          <w:rFonts w:hint="eastAsia"/>
        </w:rPr>
        <w:t xml:space="preserve">○○さん、毎日お仕事ご苦労様です。（真面目/素敵な）○○さん（にとても/いつも）感謝しています。 </w:t>
      </w:r>
    </w:p>
    <w:p w14:paraId="7F9BF7C5" w14:textId="77777777" w:rsidR="009A2B0A" w:rsidRDefault="009A2B0A" w:rsidP="009A2B0A">
      <w:pPr>
        <w:jc w:val="left"/>
      </w:pPr>
      <w:r>
        <w:rPr>
          <w:rFonts w:hint="eastAsia"/>
        </w:rPr>
        <w:t>または</w:t>
      </w:r>
    </w:p>
    <w:p w14:paraId="1D7D371B" w14:textId="77777777" w:rsidR="009A2B0A" w:rsidRPr="00BB7091" w:rsidRDefault="009A2B0A" w:rsidP="009A2B0A">
      <w:pPr>
        <w:jc w:val="left"/>
      </w:pPr>
      <w:r>
        <w:rPr>
          <w:rFonts w:hint="eastAsia"/>
        </w:rPr>
        <w:t>〇〇さん、</w:t>
      </w:r>
      <w:r w:rsidRPr="00BB7091">
        <w:rPr>
          <w:rFonts w:hint="eastAsia"/>
        </w:rPr>
        <w:t>子供と私を</w:t>
      </w:r>
      <w:r>
        <w:rPr>
          <w:rFonts w:hint="eastAsia"/>
        </w:rPr>
        <w:t>、いつも</w:t>
      </w:r>
      <w:r w:rsidRPr="00BB7091">
        <w:rPr>
          <w:rFonts w:hint="eastAsia"/>
        </w:rPr>
        <w:t>温かく見守ってくれて感謝</w:t>
      </w:r>
      <w:r>
        <w:rPr>
          <w:rFonts w:hint="eastAsia"/>
        </w:rPr>
        <w:t>しています。</w:t>
      </w:r>
    </w:p>
    <w:p w14:paraId="67B7C812" w14:textId="77777777" w:rsidR="009A2B0A" w:rsidRDefault="009A2B0A" w:rsidP="009A2B0A">
      <w:pPr>
        <w:jc w:val="left"/>
      </w:pPr>
      <w:r>
        <w:rPr>
          <w:rFonts w:hint="eastAsia"/>
        </w:rPr>
        <w:t xml:space="preserve">あたなのために、これからはもっと美味しくて、健康のことも考えた料理を作れるように頑張ります。だから、（あなたも健康に気とつけてください/早く帰ってきて/仕事を頑張りすぎないで）ね。 </w:t>
      </w:r>
    </w:p>
    <w:p w14:paraId="10833C66" w14:textId="77777777" w:rsidR="009A2B0A" w:rsidRDefault="009A2B0A" w:rsidP="009A2B0A">
      <w:pPr>
        <w:jc w:val="left"/>
      </w:pPr>
    </w:p>
    <w:p w14:paraId="15B0D113" w14:textId="77777777" w:rsidR="009A2B0A" w:rsidRDefault="009A2B0A" w:rsidP="009A2B0A">
      <w:pPr>
        <w:jc w:val="left"/>
      </w:pPr>
      <w:r>
        <w:rPr>
          <w:rFonts w:hint="eastAsia"/>
        </w:rPr>
        <w:t xml:space="preserve">-夫から妻宛- </w:t>
      </w:r>
    </w:p>
    <w:p w14:paraId="3B518C56" w14:textId="77777777" w:rsidR="009A2B0A" w:rsidRDefault="009A2B0A" w:rsidP="009A2B0A">
      <w:pPr>
        <w:jc w:val="left"/>
      </w:pPr>
      <w:bookmarkStart w:id="0" w:name="_GoBack"/>
      <w:bookmarkEnd w:id="0"/>
      <w:r>
        <w:rPr>
          <w:rFonts w:hint="eastAsia"/>
        </w:rPr>
        <w:t xml:space="preserve">僕（たち）のために毎日、家事や育児（仕事）に頑張っている君をみていると感謝の気持で胸が一杯になります。 </w:t>
      </w:r>
    </w:p>
    <w:p w14:paraId="42818F31" w14:textId="77777777" w:rsidR="009A2B0A" w:rsidRDefault="009A2B0A" w:rsidP="009A2B0A">
      <w:pPr>
        <w:jc w:val="left"/>
      </w:pPr>
      <w:r>
        <w:rPr>
          <w:rFonts w:hint="eastAsia"/>
        </w:rPr>
        <w:t xml:space="preserve">なかなか口に出していえないので、サンタさんの力を借りて心からの感謝を伝えます。この一年本当にありがとう。 </w:t>
      </w:r>
    </w:p>
    <w:p w14:paraId="7F5F1D5E" w14:textId="77777777" w:rsidR="009A2B0A" w:rsidRDefault="009A2B0A" w:rsidP="009A2B0A">
      <w:pPr>
        <w:jc w:val="left"/>
      </w:pPr>
    </w:p>
    <w:p w14:paraId="7EF6A5CB" w14:textId="77777777" w:rsidR="009A2B0A" w:rsidRDefault="009A2B0A" w:rsidP="009A2B0A">
      <w:pPr>
        <w:jc w:val="left"/>
      </w:pPr>
      <w:r>
        <w:rPr>
          <w:rFonts w:hint="eastAsia"/>
        </w:rPr>
        <w:t xml:space="preserve">これからもすっと優しくて美しい○○でいくださいね。 </w:t>
      </w:r>
    </w:p>
    <w:p w14:paraId="57434652" w14:textId="77777777" w:rsidR="009A2B0A" w:rsidRDefault="009A2B0A" w:rsidP="009A2B0A">
      <w:pPr>
        <w:jc w:val="left"/>
      </w:pPr>
      <w:r>
        <w:rPr>
          <w:rFonts w:hint="eastAsia"/>
        </w:rPr>
        <w:t>または</w:t>
      </w:r>
    </w:p>
    <w:p w14:paraId="4AED8F15" w14:textId="77777777" w:rsidR="009A2B0A" w:rsidRDefault="009A2B0A" w:rsidP="009A2B0A">
      <w:pPr>
        <w:jc w:val="left"/>
      </w:pPr>
      <w:r>
        <w:rPr>
          <w:rFonts w:hint="eastAsia"/>
        </w:rPr>
        <w:t>毎年、穏やかな気持ちでクリスマスを過ごせることを感謝しています。</w:t>
      </w:r>
    </w:p>
    <w:p w14:paraId="1696E38F" w14:textId="77777777" w:rsidR="009A2B0A" w:rsidRDefault="009A2B0A" w:rsidP="009A2B0A">
      <w:pPr>
        <w:jc w:val="left"/>
      </w:pPr>
    </w:p>
    <w:p w14:paraId="35A4B101" w14:textId="77777777" w:rsidR="009A2B0A" w:rsidRDefault="009A2B0A" w:rsidP="009A2B0A">
      <w:pPr>
        <w:jc w:val="left"/>
      </w:pPr>
      <w:r>
        <w:rPr>
          <w:rFonts w:hint="eastAsia"/>
        </w:rPr>
        <w:t>いつも本当にありがとう！</w:t>
      </w:r>
    </w:p>
    <w:p w14:paraId="0A2734DB" w14:textId="77777777" w:rsidR="009A2B0A" w:rsidRPr="00CB5D89" w:rsidRDefault="009A2B0A" w:rsidP="009A2B0A">
      <w:pPr>
        <w:jc w:val="left"/>
      </w:pPr>
    </w:p>
    <w:p w14:paraId="1D235F99" w14:textId="77777777" w:rsidR="009A2B0A" w:rsidRDefault="009A2B0A" w:rsidP="009A2B0A">
      <w:pPr>
        <w:jc w:val="left"/>
      </w:pPr>
      <w:r>
        <w:rPr>
          <w:rFonts w:hint="eastAsia"/>
        </w:rPr>
        <w:t>（愛する/大好きな）○○へΟΟより</w:t>
      </w:r>
    </w:p>
    <w:p w14:paraId="7117203C" w14:textId="77777777" w:rsidR="00BD2D52" w:rsidRDefault="009A2B0A"/>
    <w:sectPr w:rsidR="00BD2D52" w:rsidSect="005C78FF"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B0A"/>
    <w:rsid w:val="005C78FF"/>
    <w:rsid w:val="008352A3"/>
    <w:rsid w:val="009A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AEF4C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B0A"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crithtmas.dotx</Template>
  <TotalTime>2</TotalTime>
  <Pages>1</Pages>
  <Words>90</Words>
  <Characters>518</Characters>
  <Application>Microsoft Macintosh Word</Application>
  <DocSecurity>0</DocSecurity>
  <Lines>4</Lines>
  <Paragraphs>1</Paragraphs>
  <ScaleCrop>false</ScaleCrop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kazuya enomoto</dc:creator>
  <cp:keywords/>
  <dc:description/>
  <cp:lastModifiedBy>kazuya enomoto</cp:lastModifiedBy>
  <cp:revision>1</cp:revision>
  <dcterms:created xsi:type="dcterms:W3CDTF">2017-09-07T05:08:00Z</dcterms:created>
  <dcterms:modified xsi:type="dcterms:W3CDTF">2017-09-07T05:10:00Z</dcterms:modified>
</cp:coreProperties>
</file>